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7B19F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C9279D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האוצר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C9279D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רווחה 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C9279D" w:rsidP="00DE68A0">
            <w:r>
              <w:rPr>
                <w:rFonts w:hint="cs"/>
                <w:rtl/>
              </w:rPr>
              <w:t>1.6.2022</w:t>
            </w:r>
          </w:p>
        </w:tc>
      </w:tr>
    </w:tbl>
    <w:p w:rsidR="00332AFB" w:rsidRDefault="007B19FE" w:rsidP="00222867">
      <w:pPr>
        <w:rPr>
          <w:rtl/>
        </w:rPr>
      </w:pPr>
    </w:p>
    <w:p w:rsidR="00222867" w:rsidRDefault="007B19FE" w:rsidP="00222867">
      <w:pPr>
        <w:rPr>
          <w:rtl/>
        </w:rPr>
      </w:pPr>
    </w:p>
    <w:p w:rsidR="00222867" w:rsidRDefault="007B19FE" w:rsidP="00222867">
      <w:pPr>
        <w:rPr>
          <w:rtl/>
        </w:rPr>
      </w:pPr>
    </w:p>
    <w:p w:rsidR="00222867" w:rsidRDefault="007B19FE" w:rsidP="00222867">
      <w:pPr>
        <w:rPr>
          <w:rtl/>
        </w:rPr>
      </w:pPr>
    </w:p>
    <w:p w:rsidR="00222867" w:rsidRDefault="007B19FE" w:rsidP="00222867">
      <w:pPr>
        <w:rPr>
          <w:rtl/>
        </w:rPr>
      </w:pPr>
    </w:p>
    <w:p w:rsidR="00222867" w:rsidRDefault="007B19F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7B19F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7B19F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C9279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מחלקת הרווחה במשרד האוצר מעוניינת להתקשר עם החברה למפעלי כלכלה ותרבות לעובדי המדינה בע"מ עבור סבסוד של 350 ₪ לעובד לרכישת שירותי רווחה, תרבות , פנאי ונופש .</w:t>
            </w:r>
          </w:p>
          <w:p w:rsidR="00C9279D" w:rsidRDefault="00C9279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החברה למפעלי כלכלה היחידה שמספקתאת שירותיה לכלל עובדי המדינה וגמלאי המדינה במשרדי הממשלה .</w:t>
            </w:r>
          </w:p>
          <w:p w:rsidR="00C9279D" w:rsidRDefault="00C9279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החברה </w:t>
            </w:r>
            <w:r w:rsidR="00335A49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בבעלות משותפת של המדינה 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הסתדרות </w:t>
            </w:r>
            <w:r w:rsidR="00335A49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עובדי המדינה ושל גמלאי המדינה </w:t>
            </w:r>
          </w:p>
          <w:p w:rsidR="00335A49" w:rsidRPr="00AF57E9" w:rsidRDefault="00335A4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החברה מספקת את שירותיה משנת 1954ולפיכך צברה ניסיון עשיר והתמחות במתן השירותים ובצרכים של קהל היעד (עובדי מדינה)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7B19F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7B19F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7B19F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7B19F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7B19F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335A4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החברה למפעלי כלכלה ותרבות לעובדי המדינה בע"מ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7B19F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335A4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350,000 ₪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335A4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לשנת 2022</w:t>
            </w:r>
          </w:p>
        </w:tc>
      </w:tr>
    </w:tbl>
    <w:p w:rsidR="00222867" w:rsidRPr="00AF57E9" w:rsidRDefault="007B19F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7B19F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7B19F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9" w:rsidRDefault="000F7A79" w:rsidP="000F7A7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החברה למפעלי כלכלה היחידה שמספקתאת שירותיה לכלל עובדי המדינה וגמלאי המדינה במשרדי הממשלה .</w:t>
            </w:r>
          </w:p>
          <w:p w:rsidR="000F7A79" w:rsidRDefault="000F7A79" w:rsidP="000F7A7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החברה בבעלות משותפת של המדינה , הסתדרות עובדי המדינה ושל גמלאי המדינה </w:t>
            </w:r>
          </w:p>
          <w:p w:rsidR="00222867" w:rsidRPr="00AF57E9" w:rsidRDefault="000F7A79" w:rsidP="000F7A7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החברה מספקת את שירותיה משנת 1954ולפיכך צברה ניסיון עשיר והתמחות במתן השירותים ובצרכים של קהל היעד (עובדי מדינה)</w:t>
            </w:r>
            <w:bookmarkStart w:id="0" w:name="_GoBack"/>
            <w:bookmarkEnd w:id="0"/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7B19F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7B19F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7B19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7B19FE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9FE" w:rsidRDefault="007B19FE">
      <w:r>
        <w:separator/>
      </w:r>
    </w:p>
  </w:endnote>
  <w:endnote w:type="continuationSeparator" w:id="0">
    <w:p w:rsidR="007B19FE" w:rsidRDefault="007B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0F7A79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0F7A7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7B19F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7B19F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9FE" w:rsidRDefault="007B19FE">
      <w:r>
        <w:separator/>
      </w:r>
    </w:p>
  </w:footnote>
  <w:footnote w:type="continuationSeparator" w:id="0">
    <w:p w:rsidR="007B19FE" w:rsidRDefault="007B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7B19F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7B19F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7B19F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7B19F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7B19F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7B19F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7B19F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0F7A79"/>
    <w:rsid w:val="00335A49"/>
    <w:rsid w:val="00336CDD"/>
    <w:rsid w:val="005A51AB"/>
    <w:rsid w:val="00610C4D"/>
    <w:rsid w:val="007548B0"/>
    <w:rsid w:val="007A579D"/>
    <w:rsid w:val="007B19FE"/>
    <w:rsid w:val="009B6B29"/>
    <w:rsid w:val="009F7FB7"/>
    <w:rsid w:val="00BD04AE"/>
    <w:rsid w:val="00C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3FCDCD-8056-4E4B-8C94-B0DE85F8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358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2</cp:revision>
  <dcterms:created xsi:type="dcterms:W3CDTF">2022-06-21T07:56:00Z</dcterms:created>
  <dcterms:modified xsi:type="dcterms:W3CDTF">2022-06-21T07:56:00Z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